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621C0" w14:textId="102B00C0" w:rsidR="00784692" w:rsidRDefault="00784692" w:rsidP="00784692">
      <w:pPr>
        <w:pStyle w:val="Rubrik1"/>
      </w:pPr>
      <w:r>
        <w:t>Checklista</w:t>
      </w:r>
      <w:r>
        <w:t xml:space="preserve"> vid arrangemanget</w:t>
      </w:r>
      <w:bookmarkStart w:id="0" w:name="_GoBack"/>
      <w:bookmarkEnd w:id="0"/>
    </w:p>
    <w:p w14:paraId="6E798608" w14:textId="77777777" w:rsidR="00784692" w:rsidRDefault="00784692" w:rsidP="00784692">
      <w:pPr>
        <w:pStyle w:val="Rubrik1"/>
      </w:pPr>
      <w:r>
        <w:t>Innan arrangemanget</w:t>
      </w:r>
    </w:p>
    <w:p w14:paraId="54989F81" w14:textId="77777777" w:rsidR="00784692" w:rsidRPr="00784692" w:rsidRDefault="00784692" w:rsidP="00784692"/>
    <w:p w14:paraId="44A0D563" w14:textId="558B1B06" w:rsidR="00784692" w:rsidRPr="00784692" w:rsidRDefault="00784692" w:rsidP="00784692">
      <w:pPr>
        <w:pStyle w:val="Rubrik2"/>
      </w:pPr>
      <w:r w:rsidRPr="00784692">
        <w:t>1</w:t>
      </w:r>
      <w:r w:rsidRPr="00784692">
        <w:t xml:space="preserve">. Beslut om kurs/läger </w:t>
      </w:r>
    </w:p>
    <w:p w14:paraId="692716CC" w14:textId="2C936A00" w:rsidR="00784692" w:rsidRPr="00784692" w:rsidRDefault="00784692" w:rsidP="00784692">
      <w:r>
        <w:t>– Innehåll.</w:t>
      </w:r>
    </w:p>
    <w:p w14:paraId="429BEBDF" w14:textId="0A6D2F6F" w:rsidR="00784692" w:rsidRPr="00784692" w:rsidRDefault="00784692" w:rsidP="00784692">
      <w:r w:rsidRPr="00784692">
        <w:t>– Antal deltagare, eventuella åldersgränser eller specifik målgrupp för arrangemanget</w:t>
      </w:r>
      <w:r>
        <w:t>.</w:t>
      </w:r>
      <w:r w:rsidRPr="00784692">
        <w:t xml:space="preserve"> </w:t>
      </w:r>
    </w:p>
    <w:p w14:paraId="72B48FD8" w14:textId="0FFA2514" w:rsidR="00784692" w:rsidRPr="00784692" w:rsidRDefault="00784692" w:rsidP="00784692">
      <w:r>
        <w:t>– Tid och plats.</w:t>
      </w:r>
    </w:p>
    <w:p w14:paraId="07CFF898" w14:textId="7C485F6C" w:rsidR="00784692" w:rsidRDefault="00784692" w:rsidP="00784692">
      <w:r>
        <w:t xml:space="preserve">– </w:t>
      </w:r>
      <w:r w:rsidRPr="00784692">
        <w:t>Det är bra att sätta ett sista datum för anmälan,</w:t>
      </w:r>
      <w:r>
        <w:t xml:space="preserve"> </w:t>
      </w:r>
      <w:r w:rsidRPr="00784692">
        <w:t xml:space="preserve">en bra riktlinje är 2 veckor innan arrangemanget. </w:t>
      </w:r>
    </w:p>
    <w:p w14:paraId="7F81B6A1" w14:textId="77777777" w:rsidR="00784692" w:rsidRPr="00784692" w:rsidRDefault="00784692" w:rsidP="00784692"/>
    <w:p w14:paraId="24D696AA" w14:textId="0A38191A" w:rsidR="00784692" w:rsidRDefault="00784692" w:rsidP="00784692">
      <w:pPr>
        <w:pStyle w:val="Rubrik2"/>
      </w:pPr>
      <w:r>
        <w:t>2</w:t>
      </w:r>
      <w:r>
        <w:t xml:space="preserve">. Kursledning </w:t>
      </w:r>
    </w:p>
    <w:p w14:paraId="575ECCCD" w14:textId="4491EE9E" w:rsidR="00784692" w:rsidRDefault="00784692" w:rsidP="00784692">
      <w:r>
        <w:t xml:space="preserve">– Vem gör vad?  </w:t>
      </w:r>
    </w:p>
    <w:p w14:paraId="6AE3B487" w14:textId="77777777" w:rsidR="00784692" w:rsidRDefault="00784692" w:rsidP="00784692">
      <w:r>
        <w:t xml:space="preserve">– Vad ansvarar kursledningen för?  </w:t>
      </w:r>
    </w:p>
    <w:p w14:paraId="3C919A00" w14:textId="77777777" w:rsidR="00784692" w:rsidRDefault="00784692" w:rsidP="00784692">
      <w:r>
        <w:t>– Vad har kursledningen till sin hjälp?</w:t>
      </w:r>
    </w:p>
    <w:p w14:paraId="38D147E8" w14:textId="77777777" w:rsidR="00784692" w:rsidRDefault="00784692" w:rsidP="00784692"/>
    <w:p w14:paraId="38CDCEB0" w14:textId="77777777" w:rsidR="00784692" w:rsidRDefault="00784692" w:rsidP="00784692">
      <w:pPr>
        <w:pStyle w:val="Rubrik2"/>
      </w:pPr>
      <w:r>
        <w:t xml:space="preserve">3. Ekonomisk planering/skriva bidragsansökningar </w:t>
      </w:r>
    </w:p>
    <w:p w14:paraId="4A7F03DD" w14:textId="25AF9A72" w:rsidR="00784692" w:rsidRDefault="00784692" w:rsidP="00784692">
      <w:r>
        <w:t xml:space="preserve">– Hur ska kursen/lägret finansieras?  </w:t>
      </w:r>
    </w:p>
    <w:p w14:paraId="4CFB1681" w14:textId="2E6BB3D2" w:rsidR="00784692" w:rsidRDefault="00784692" w:rsidP="00784692">
      <w:r>
        <w:t>– Hur stor ska deltagaravgiften vara och vad ska in</w:t>
      </w:r>
      <w:r>
        <w:t xml:space="preserve"> </w:t>
      </w:r>
      <w:r>
        <w:t xml:space="preserve">gå?   </w:t>
      </w:r>
    </w:p>
    <w:p w14:paraId="579B323F" w14:textId="77777777" w:rsidR="00784692" w:rsidRDefault="00784692" w:rsidP="00784692">
      <w:r>
        <w:t xml:space="preserve">– Vem ska skriva bidragsansökningar? </w:t>
      </w:r>
    </w:p>
    <w:p w14:paraId="5CC4E05A" w14:textId="77777777" w:rsidR="00784692" w:rsidRDefault="00784692" w:rsidP="00784692"/>
    <w:p w14:paraId="77E37D7D" w14:textId="77777777" w:rsidR="00784692" w:rsidRDefault="00784692" w:rsidP="00784692">
      <w:pPr>
        <w:pStyle w:val="Rubrik2"/>
      </w:pPr>
      <w:r>
        <w:t>4. Boka lokal och eventuella aktiviteter</w:t>
      </w:r>
    </w:p>
    <w:p w14:paraId="56EB880D" w14:textId="023740E0" w:rsidR="00784692" w:rsidRDefault="00784692" w:rsidP="00784692">
      <w:r>
        <w:t>Det är bra att boka lokal så tidigt som möjligt för</w:t>
      </w:r>
      <w:r>
        <w:t xml:space="preserve"> </w:t>
      </w:r>
      <w:r>
        <w:t xml:space="preserve">att öka chansen att få vara där man </w:t>
      </w:r>
      <w:r>
        <w:t xml:space="preserve">vill. IOGT-NTO </w:t>
      </w:r>
      <w:r>
        <w:t xml:space="preserve">har kursgårdar och lokaler över hela landet. Oftast får </w:t>
      </w:r>
      <w:proofErr w:type="spellStart"/>
      <w:r>
        <w:t>UNF:are</w:t>
      </w:r>
      <w:proofErr w:type="spellEnd"/>
      <w:r>
        <w:t xml:space="preserve"> hyra des</w:t>
      </w:r>
      <w:r>
        <w:t xml:space="preserve">sa lokaler gratis eller till en </w:t>
      </w:r>
      <w:r>
        <w:t xml:space="preserve">mindre kostnad, särskilt om det gäller en kurs.  </w:t>
      </w:r>
    </w:p>
    <w:p w14:paraId="1CC0847B" w14:textId="77777777" w:rsidR="00784692" w:rsidRDefault="00784692" w:rsidP="00784692"/>
    <w:p w14:paraId="6C450078" w14:textId="4FC7B461" w:rsidR="00784692" w:rsidRDefault="00784692" w:rsidP="00784692">
      <w:r>
        <w:t>Ska ni under kursen eller lägret t.ex. åka och bada</w:t>
      </w:r>
      <w:r>
        <w:t xml:space="preserve"> </w:t>
      </w:r>
      <w:r>
        <w:t xml:space="preserve">är det bra att ringa badhuset och berätta att ni kommer att komma en stor grupp. Vid t.ex. bowling kan det vara bra att boka i tid, om ni inte vet exakt antal kan ni höra om ni får preliminär boka och sedan </w:t>
      </w:r>
      <w:r>
        <w:t xml:space="preserve">när ni vet exakt deltagarantal, </w:t>
      </w:r>
      <w:r>
        <w:t xml:space="preserve">återkomma och boka definitivt. </w:t>
      </w:r>
    </w:p>
    <w:p w14:paraId="627F51CB" w14:textId="77777777" w:rsidR="00784692" w:rsidRDefault="00784692" w:rsidP="00784692"/>
    <w:p w14:paraId="6A191917" w14:textId="4971B80E" w:rsidR="00784692" w:rsidRDefault="00784692" w:rsidP="00784692">
      <w:pPr>
        <w:pStyle w:val="Rubrik2"/>
      </w:pPr>
      <w:r>
        <w:t xml:space="preserve">5. </w:t>
      </w:r>
      <w:r>
        <w:t>Skriv och skicka ut en inbjudan</w:t>
      </w:r>
    </w:p>
    <w:p w14:paraId="5FE46BAF" w14:textId="77777777" w:rsidR="00784692" w:rsidRDefault="00784692" w:rsidP="00784692">
      <w:r>
        <w:t xml:space="preserve">– Fundera på hur informationen ska spridas. </w:t>
      </w:r>
    </w:p>
    <w:p w14:paraId="77E1860A" w14:textId="77777777" w:rsidR="00784692" w:rsidRDefault="00784692" w:rsidP="00784692">
      <w:r>
        <w:t xml:space="preserve">– Kom ihåg att alla inte har </w:t>
      </w:r>
      <w:proofErr w:type="spellStart"/>
      <w:r>
        <w:t>Facebook</w:t>
      </w:r>
      <w:proofErr w:type="spellEnd"/>
      <w:r>
        <w:t>, sprid gärna informationen via hemsida, bloggar, SMS, mejl eller skriftlig inbjudan via brev.</w:t>
      </w:r>
    </w:p>
    <w:p w14:paraId="5C188E2D" w14:textId="21E0242C" w:rsidR="00784692" w:rsidRDefault="00784692" w:rsidP="00784692">
      <w:r>
        <w:t xml:space="preserve"> </w:t>
      </w:r>
    </w:p>
    <w:p w14:paraId="593D25BE" w14:textId="519A4108" w:rsidR="00784692" w:rsidRDefault="00784692" w:rsidP="00784692">
      <w:pPr>
        <w:pStyle w:val="Rubrik2"/>
      </w:pPr>
      <w:r>
        <w:t>6. Gör ett schema</w:t>
      </w:r>
    </w:p>
    <w:p w14:paraId="25BDB762" w14:textId="77777777" w:rsidR="00784692" w:rsidRDefault="00784692" w:rsidP="00784692"/>
    <w:p w14:paraId="19DDC091" w14:textId="77777777" w:rsidR="00784692" w:rsidRDefault="00784692" w:rsidP="00784692">
      <w:pPr>
        <w:pStyle w:val="Rubrik2"/>
      </w:pPr>
      <w:r>
        <w:t>7. Hitta ledare</w:t>
      </w:r>
    </w:p>
    <w:p w14:paraId="6B314CA5" w14:textId="44A11EF0" w:rsidR="00784692" w:rsidRDefault="00784692" w:rsidP="00784692">
      <w:r>
        <w:t xml:space="preserve">– Vilka ska vara ledare?  </w:t>
      </w:r>
    </w:p>
    <w:p w14:paraId="5D564B34" w14:textId="77777777" w:rsidR="00784692" w:rsidRDefault="00784692" w:rsidP="00784692">
      <w:r>
        <w:t xml:space="preserve">– Vem/vilka ska föreläsa?   </w:t>
      </w:r>
    </w:p>
    <w:p w14:paraId="742CC94E" w14:textId="77777777" w:rsidR="00784692" w:rsidRDefault="00784692" w:rsidP="00784692"/>
    <w:p w14:paraId="65697E9C" w14:textId="5C6659D7" w:rsidR="00784692" w:rsidRDefault="00784692" w:rsidP="00784692">
      <w:pPr>
        <w:pStyle w:val="Rubrik2"/>
      </w:pPr>
      <w:r>
        <w:t>8. Planera mat</w:t>
      </w:r>
    </w:p>
    <w:p w14:paraId="1607E7C1" w14:textId="63DEBC8E" w:rsidR="00A73787" w:rsidRDefault="00784692" w:rsidP="00784692">
      <w:r>
        <w:t>– Vem ska laga maten?</w:t>
      </w:r>
    </w:p>
    <w:p w14:paraId="747AEB14" w14:textId="77777777" w:rsidR="00784692" w:rsidRDefault="00784692" w:rsidP="00784692">
      <w:r>
        <w:t xml:space="preserve">– Skriv matsedel och inköpslista </w:t>
      </w:r>
    </w:p>
    <w:p w14:paraId="60565826" w14:textId="77777777" w:rsidR="00784692" w:rsidRDefault="00784692" w:rsidP="00784692"/>
    <w:p w14:paraId="08294540" w14:textId="4741E098" w:rsidR="00784692" w:rsidRDefault="00784692" w:rsidP="00784692">
      <w:pPr>
        <w:pStyle w:val="Rubrik2"/>
      </w:pPr>
      <w:r>
        <w:lastRenderedPageBreak/>
        <w:t>9.</w:t>
      </w:r>
      <w:r>
        <w:t xml:space="preserve"> </w:t>
      </w:r>
      <w:r>
        <w:t>Krisplan</w:t>
      </w:r>
    </w:p>
    <w:p w14:paraId="2FA6A504" w14:textId="74CAEDA7" w:rsidR="00784692" w:rsidRDefault="00784692" w:rsidP="00784692">
      <w:r>
        <w:t>– Informera alla led</w:t>
      </w:r>
      <w:r>
        <w:t>are om vad som gäller vid en kr</w:t>
      </w:r>
      <w:r>
        <w:t xml:space="preserve">is. Mer information om UNFs krishantering finns på hemsidan.  </w:t>
      </w:r>
    </w:p>
    <w:p w14:paraId="280C05F2" w14:textId="77777777" w:rsidR="00784692" w:rsidRDefault="00784692" w:rsidP="00784692"/>
    <w:p w14:paraId="7B47FC52" w14:textId="5219F7AA" w:rsidR="00784692" w:rsidRDefault="00784692" w:rsidP="00784692">
      <w:pPr>
        <w:pStyle w:val="Rubrik2"/>
      </w:pPr>
      <w:r>
        <w:t>10.</w:t>
      </w:r>
      <w:r>
        <w:t xml:space="preserve"> </w:t>
      </w:r>
      <w:r>
        <w:t>Ledarpolicy</w:t>
      </w:r>
    </w:p>
    <w:p w14:paraId="25F7C368" w14:textId="037716C9" w:rsidR="00784692" w:rsidRDefault="00784692" w:rsidP="00784692">
      <w:r>
        <w:t>–</w:t>
      </w:r>
      <w:r>
        <w:t xml:space="preserve"> </w:t>
      </w:r>
      <w:r>
        <w:t>Vilka förväntninga</w:t>
      </w:r>
      <w:r>
        <w:t>r och krav det finns på ledarna</w:t>
      </w:r>
      <w:r>
        <w:t xml:space="preserve">? </w:t>
      </w:r>
    </w:p>
    <w:p w14:paraId="2D1044C0" w14:textId="77777777" w:rsidR="00784692" w:rsidRDefault="00784692" w:rsidP="00784692">
      <w:r>
        <w:t xml:space="preserve">– Hur förväntas de agera i olika situationer?  </w:t>
      </w:r>
    </w:p>
    <w:p w14:paraId="0AB1D885" w14:textId="77777777" w:rsidR="00784692" w:rsidRDefault="00784692" w:rsidP="00784692"/>
    <w:p w14:paraId="42800B72" w14:textId="27006234" w:rsidR="00784692" w:rsidRDefault="00784692" w:rsidP="00784692">
      <w:pPr>
        <w:pStyle w:val="Rubrik2"/>
      </w:pPr>
      <w:r>
        <w:t>11.</w:t>
      </w:r>
      <w:r>
        <w:t xml:space="preserve"> </w:t>
      </w:r>
      <w:r>
        <w:t>Detaljplanering klart</w:t>
      </w:r>
    </w:p>
    <w:p w14:paraId="565F918B" w14:textId="3B3EB1EB" w:rsidR="00784692" w:rsidRDefault="00784692" w:rsidP="00784692">
      <w:r>
        <w:t>–</w:t>
      </w:r>
      <w:r>
        <w:t xml:space="preserve"> </w:t>
      </w:r>
      <w:r>
        <w:t xml:space="preserve">Ring brandkåren och berätta var deltagarna kommer sova, vilka datum och hur många som sover där. </w:t>
      </w:r>
    </w:p>
    <w:p w14:paraId="2B5F59EA" w14:textId="77777777" w:rsidR="00784692" w:rsidRDefault="00784692" w:rsidP="00784692">
      <w:r>
        <w:t xml:space="preserve">– Planera kvällsaktiviteter </w:t>
      </w:r>
    </w:p>
    <w:p w14:paraId="16969446" w14:textId="0E5CB71E" w:rsidR="00784692" w:rsidRDefault="00784692" w:rsidP="00784692">
      <w:r>
        <w:t>–</w:t>
      </w:r>
      <w:r>
        <w:t xml:space="preserve"> </w:t>
      </w:r>
      <w:r>
        <w:t>Kolla om de anmäld</w:t>
      </w:r>
      <w:r>
        <w:t>a deltagarna betalt medlemsavgi</w:t>
      </w:r>
      <w:r>
        <w:t xml:space="preserve">ften och påminn de som </w:t>
      </w:r>
      <w:r>
        <w:t xml:space="preserve">eventuellt inte gjort </w:t>
      </w:r>
      <w:r>
        <w:t>det, alternativt be dem betala den på plats tillsammans med deltagaravgiften.</w:t>
      </w:r>
    </w:p>
    <w:p w14:paraId="15E9C042" w14:textId="77777777" w:rsidR="00784692" w:rsidRDefault="00784692" w:rsidP="00784692"/>
    <w:p w14:paraId="3814B020" w14:textId="573DC9B2" w:rsidR="00784692" w:rsidRDefault="00784692" w:rsidP="00784692">
      <w:pPr>
        <w:pStyle w:val="Rubrik2"/>
      </w:pPr>
      <w:r>
        <w:t>12</w:t>
      </w:r>
      <w:r>
        <w:t xml:space="preserve">. </w:t>
      </w:r>
      <w:r>
        <w:t>Deltagar- och ledarlistor</w:t>
      </w:r>
    </w:p>
    <w:p w14:paraId="7E521132" w14:textId="32E2FD12" w:rsidR="00784692" w:rsidRDefault="00784692" w:rsidP="00784692">
      <w:r>
        <w:t>Det är bra att ha en deltagarlista innehållan</w:t>
      </w:r>
      <w:r>
        <w:t>de nam</w:t>
      </w:r>
      <w:r>
        <w:t xml:space="preserve">n, adress, mejladress, </w:t>
      </w:r>
      <w:r>
        <w:t xml:space="preserve">telefonnummer (gärna </w:t>
      </w:r>
      <w:r>
        <w:t xml:space="preserve">både till deltagaren och anhörig) samt eventuella allergier och </w:t>
      </w:r>
      <w:proofErr w:type="spellStart"/>
      <w:r>
        <w:t>matpreferenser</w:t>
      </w:r>
      <w:proofErr w:type="spellEnd"/>
      <w:r>
        <w:t xml:space="preserve">. Andra saker som </w:t>
      </w:r>
      <w:r>
        <w:t>kan vara bra att ha</w:t>
      </w:r>
      <w:r>
        <w:t xml:space="preserve"> </w:t>
      </w:r>
      <w:r>
        <w:t>med är deltagarnas resetider för a</w:t>
      </w:r>
      <w:r>
        <w:t xml:space="preserve">nkomst och avfärd i samband med </w:t>
      </w:r>
      <w:r>
        <w:t>arrangemanget.</w:t>
      </w:r>
      <w:r>
        <w:t xml:space="preserve"> </w:t>
      </w:r>
      <w:r>
        <w:t xml:space="preserve">Gör även liknande listor över ledare och föreläsare. </w:t>
      </w:r>
    </w:p>
    <w:p w14:paraId="49136AF6" w14:textId="77777777" w:rsidR="00784692" w:rsidRDefault="00784692" w:rsidP="00784692"/>
    <w:p w14:paraId="3D77D595" w14:textId="2BE7D43C" w:rsidR="00784692" w:rsidRDefault="00784692" w:rsidP="00784692">
      <w:pPr>
        <w:pStyle w:val="Rubrik2"/>
      </w:pPr>
      <w:r>
        <w:t>13. Boka resor</w:t>
      </w:r>
    </w:p>
    <w:p w14:paraId="77C5C24F" w14:textId="77777777" w:rsidR="00784692" w:rsidRDefault="00784692" w:rsidP="00784692"/>
    <w:p w14:paraId="0060633A" w14:textId="67FA87CF" w:rsidR="00784692" w:rsidRDefault="00784692" w:rsidP="00784692">
      <w:pPr>
        <w:pStyle w:val="Rubrik2"/>
      </w:pPr>
      <w:r>
        <w:t>14. Skicka ut bekräftelsebrev</w:t>
      </w:r>
    </w:p>
    <w:p w14:paraId="21E1833D" w14:textId="5EF69184" w:rsidR="00784692" w:rsidRDefault="00784692" w:rsidP="00784692">
      <w:r>
        <w:t>Ca 2 veckor innan ar</w:t>
      </w:r>
      <w:r>
        <w:t xml:space="preserve">rangemanget bör det skickas ut </w:t>
      </w:r>
      <w:r>
        <w:t xml:space="preserve">ett bekräftelsebrev till alla </w:t>
      </w:r>
      <w:r>
        <w:t xml:space="preserve">deltagare. Detta ska </w:t>
      </w:r>
      <w:r>
        <w:t>innehålla uppgifter om datum, boende, mat, ankomst och avresor samt annan viktig information. Skicka även med en packlista och kontaktuppgifter till någon ansvarig dit deltagarna</w:t>
      </w:r>
      <w:r>
        <w:t xml:space="preserve"> </w:t>
      </w:r>
      <w:r>
        <w:t xml:space="preserve">kan vända sig med frågor.  </w:t>
      </w:r>
    </w:p>
    <w:p w14:paraId="34396D5D" w14:textId="77777777" w:rsidR="00784692" w:rsidRDefault="00784692" w:rsidP="00784692"/>
    <w:p w14:paraId="5D5F16C7" w14:textId="26AD0CA7" w:rsidR="00784692" w:rsidRDefault="00784692" w:rsidP="00784692">
      <w:pPr>
        <w:pStyle w:val="Rubrik2"/>
      </w:pPr>
      <w:r>
        <w:t xml:space="preserve">15. Dubbelkolla </w:t>
      </w:r>
    </w:p>
    <w:p w14:paraId="0057C725" w14:textId="5B6FE1AF" w:rsidR="00784692" w:rsidRDefault="00784692" w:rsidP="00784692">
      <w:r>
        <w:t>Gå igenom ledare, fö</w:t>
      </w:r>
      <w:r>
        <w:t xml:space="preserve">reläsare och lokal en gång till </w:t>
      </w:r>
      <w:r>
        <w:t xml:space="preserve">och kolla så att alla vet vad de förväntas göra innan och under arrangemanget. </w:t>
      </w:r>
    </w:p>
    <w:p w14:paraId="092937C5" w14:textId="77777777" w:rsidR="00784692" w:rsidRDefault="00784692" w:rsidP="00784692">
      <w:pPr>
        <w:pStyle w:val="Rubrik2"/>
      </w:pPr>
    </w:p>
    <w:p w14:paraId="33369E66" w14:textId="6E31D79B" w:rsidR="00784692" w:rsidRDefault="00784692" w:rsidP="00784692">
      <w:pPr>
        <w:pStyle w:val="Rubrik1"/>
      </w:pPr>
      <w:r>
        <w:t>U</w:t>
      </w:r>
      <w:r>
        <w:t>nder kursen/lägret</w:t>
      </w:r>
    </w:p>
    <w:p w14:paraId="1474DA17" w14:textId="77777777" w:rsidR="00784692" w:rsidRPr="00784692" w:rsidRDefault="00784692" w:rsidP="00784692"/>
    <w:p w14:paraId="4CA6AB35" w14:textId="63FAF0E0" w:rsidR="00784692" w:rsidRDefault="00784692" w:rsidP="00784692">
      <w:pPr>
        <w:pStyle w:val="Rubrik2"/>
      </w:pPr>
      <w:r>
        <w:t>16</w:t>
      </w:r>
      <w:r>
        <w:t>. Ha kul! Se till att alla trivs och mår bra.</w:t>
      </w:r>
    </w:p>
    <w:p w14:paraId="2F02AB5D" w14:textId="77777777" w:rsidR="00784692" w:rsidRPr="00784692" w:rsidRDefault="00784692" w:rsidP="00784692"/>
    <w:p w14:paraId="0990EC6B" w14:textId="35857690" w:rsidR="00784692" w:rsidRDefault="00784692" w:rsidP="00784692">
      <w:pPr>
        <w:pStyle w:val="Rubrik2"/>
      </w:pPr>
      <w:r>
        <w:t>17</w:t>
      </w:r>
      <w:r>
        <w:t>. Utvärdera</w:t>
      </w:r>
    </w:p>
    <w:p w14:paraId="00CCB4CE" w14:textId="0BA28145" w:rsidR="00784692" w:rsidRDefault="00784692" w:rsidP="00784692">
      <w:r>
        <w:t xml:space="preserve">För att få veta vad </w:t>
      </w:r>
      <w:r>
        <w:t>deltagarna tyckte om arrangeman</w:t>
      </w:r>
      <w:r>
        <w:t>get så bör man genomföra en</w:t>
      </w:r>
      <w:r>
        <w:t xml:space="preserve"> </w:t>
      </w:r>
      <w:r>
        <w:t xml:space="preserve">utvärdering. Denna kan sedan användas som utgångspunkt när man planerar i framtiden. Det är även bra att utvärdera med ledarna och föreläsarna.  </w:t>
      </w:r>
    </w:p>
    <w:p w14:paraId="7445DE53" w14:textId="77777777" w:rsidR="00784692" w:rsidRDefault="00784692" w:rsidP="00784692">
      <w:pPr>
        <w:pStyle w:val="Rubrik1"/>
      </w:pPr>
    </w:p>
    <w:p w14:paraId="7E67360B" w14:textId="376F1812" w:rsidR="00784692" w:rsidRDefault="00784692" w:rsidP="00784692">
      <w:pPr>
        <w:pStyle w:val="Rubrik1"/>
      </w:pPr>
      <w:r>
        <w:t>Efter kursen/lägret</w:t>
      </w:r>
    </w:p>
    <w:p w14:paraId="3D560C75" w14:textId="61DF6CE2" w:rsidR="00784692" w:rsidRDefault="00784692" w:rsidP="00784692">
      <w:pPr>
        <w:pStyle w:val="Rubrik2"/>
      </w:pPr>
      <w:r>
        <w:t>18</w:t>
      </w:r>
      <w:r>
        <w:t xml:space="preserve">. Ekonomisk sammanställning </w:t>
      </w:r>
    </w:p>
    <w:p w14:paraId="18BF62CD" w14:textId="296F9773" w:rsidR="00784692" w:rsidRDefault="00784692" w:rsidP="00784692">
      <w:r>
        <w:t xml:space="preserve">– Gå igenom kvitton </w:t>
      </w:r>
      <w:r>
        <w:t>och sammanställ alla utgifter o</w:t>
      </w:r>
      <w:r>
        <w:t xml:space="preserve">ch inkomster </w:t>
      </w:r>
    </w:p>
    <w:p w14:paraId="037D2146" w14:textId="77777777" w:rsidR="00784692" w:rsidRDefault="00784692" w:rsidP="00784692"/>
    <w:p w14:paraId="663C710D" w14:textId="7FA1F691" w:rsidR="00784692" w:rsidRDefault="00784692" w:rsidP="00784692">
      <w:pPr>
        <w:pStyle w:val="Rubrik2"/>
      </w:pPr>
      <w:r>
        <w:t xml:space="preserve">19. Ekonomisk redovisning </w:t>
      </w:r>
    </w:p>
    <w:p w14:paraId="35F43029" w14:textId="221B6629" w:rsidR="00000A61" w:rsidRPr="00000A61" w:rsidRDefault="00784692" w:rsidP="00784692">
      <w:r>
        <w:t>– Redovisa resultatet till eventuella bidragsgivare</w:t>
      </w:r>
    </w:p>
    <w:sectPr w:rsidR="00000A61" w:rsidRPr="00000A61" w:rsidSect="000A3C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2CB5C" w14:textId="77777777" w:rsidR="00A73787" w:rsidRDefault="00A73787" w:rsidP="00784692">
      <w:r>
        <w:separator/>
      </w:r>
    </w:p>
  </w:endnote>
  <w:endnote w:type="continuationSeparator" w:id="0">
    <w:p w14:paraId="24AF00D2" w14:textId="77777777" w:rsidR="00A73787" w:rsidRDefault="00A73787" w:rsidP="0078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reightSans Book">
    <w:panose1 w:val="02000503000000000000"/>
    <w:charset w:val="00"/>
    <w:family w:val="auto"/>
    <w:pitch w:val="variable"/>
    <w:sig w:usb0="800000AF" w:usb1="4000004A" w:usb2="00000000" w:usb3="00000000" w:csb0="00000001" w:csb1="00000000"/>
  </w:font>
  <w:font w:name="FreightSans Bold">
    <w:panose1 w:val="02000803000000000000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26545B" w14:textId="77777777" w:rsidR="00BA5834" w:rsidRDefault="00BA5834" w:rsidP="00784692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35CD09" w14:textId="77777777" w:rsidR="00BA5834" w:rsidRDefault="00BA5834" w:rsidP="00784692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43187C" w14:textId="77777777" w:rsidR="00BA5834" w:rsidRDefault="00BA5834" w:rsidP="0078469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86331" w14:textId="77777777" w:rsidR="00A73787" w:rsidRDefault="00A73787" w:rsidP="00784692">
      <w:r>
        <w:separator/>
      </w:r>
    </w:p>
  </w:footnote>
  <w:footnote w:type="continuationSeparator" w:id="0">
    <w:p w14:paraId="64FC9752" w14:textId="77777777" w:rsidR="00A73787" w:rsidRDefault="00A73787" w:rsidP="007846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20CBCC" w14:textId="77777777" w:rsidR="00BA5834" w:rsidRDefault="00784692" w:rsidP="00784692">
    <w:pPr>
      <w:pStyle w:val="Sidhuvud"/>
    </w:pPr>
    <w:r>
      <w:rPr>
        <w:noProof/>
      </w:rPr>
      <w:pict w14:anchorId="51BA6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oc_gul-01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D19F01" w14:textId="77777777" w:rsidR="00BA5834" w:rsidRDefault="00784692" w:rsidP="00784692">
    <w:pPr>
      <w:pStyle w:val="Sidhuvud"/>
    </w:pPr>
    <w:r>
      <w:rPr>
        <w:noProof/>
      </w:rPr>
      <w:pict w14:anchorId="76B5E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doc_gul-01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DBE875" w14:textId="77777777" w:rsidR="00BA5834" w:rsidRDefault="00784692" w:rsidP="00784692">
    <w:pPr>
      <w:pStyle w:val="Sidhuvud"/>
    </w:pPr>
    <w:r>
      <w:rPr>
        <w:noProof/>
      </w:rPr>
      <w:pict w14:anchorId="3C50E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oc_gul-01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1304"/>
  <w:hyphenationZone w:val="425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87"/>
    <w:rsid w:val="00000A61"/>
    <w:rsid w:val="000A3C42"/>
    <w:rsid w:val="005B3091"/>
    <w:rsid w:val="00784692"/>
    <w:rsid w:val="00926E90"/>
    <w:rsid w:val="009C2BAF"/>
    <w:rsid w:val="00A73787"/>
    <w:rsid w:val="00BA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42ACC2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92"/>
    <w:rPr>
      <w:rFonts w:ascii="FreightSans Book" w:hAnsi="FreightSans Book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84692"/>
    <w:pPr>
      <w:outlineLvl w:val="0"/>
    </w:pPr>
    <w:rPr>
      <w:rFonts w:ascii="FreightSans Bold" w:hAnsi="FreightSans Bold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73787"/>
    <w:pPr>
      <w:outlineLvl w:val="1"/>
    </w:pPr>
    <w:rPr>
      <w:rFonts w:ascii="FreightSans Bold" w:hAnsi="FreightSans Bold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00A61"/>
  </w:style>
  <w:style w:type="paragraph" w:styleId="Sidfot">
    <w:name w:val="footer"/>
    <w:basedOn w:val="Normal"/>
    <w:link w:val="Sidfot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00A61"/>
  </w:style>
  <w:style w:type="character" w:styleId="Hyperlnk">
    <w:name w:val="Hyperlink"/>
    <w:basedOn w:val="Standardstycketypsnitt"/>
    <w:uiPriority w:val="99"/>
    <w:unhideWhenUsed/>
    <w:rsid w:val="00A73787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rsid w:val="00A73787"/>
    <w:rPr>
      <w:rFonts w:ascii="FreightSans Bold" w:hAnsi="FreightSans Bold"/>
      <w:sz w:val="28"/>
      <w:szCs w:val="28"/>
    </w:rPr>
  </w:style>
  <w:style w:type="character" w:customStyle="1" w:styleId="Rubrik1Char">
    <w:name w:val="Rubrik 1 Char"/>
    <w:basedOn w:val="Standardstycketypsnitt"/>
    <w:link w:val="Rubrik1"/>
    <w:uiPriority w:val="9"/>
    <w:rsid w:val="00784692"/>
    <w:rPr>
      <w:rFonts w:ascii="FreightSans Bold" w:hAnsi="FreightSans Bold"/>
      <w:sz w:val="40"/>
      <w:szCs w:val="40"/>
    </w:rPr>
  </w:style>
  <w:style w:type="paragraph" w:styleId="Liststycke">
    <w:name w:val="List Paragraph"/>
    <w:basedOn w:val="Normal"/>
    <w:uiPriority w:val="34"/>
    <w:qFormat/>
    <w:rsid w:val="007846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692"/>
    <w:rPr>
      <w:rFonts w:ascii="FreightSans Book" w:hAnsi="FreightSans Book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784692"/>
    <w:pPr>
      <w:outlineLvl w:val="0"/>
    </w:pPr>
    <w:rPr>
      <w:rFonts w:ascii="FreightSans Bold" w:hAnsi="FreightSans Bold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73787"/>
    <w:pPr>
      <w:outlineLvl w:val="1"/>
    </w:pPr>
    <w:rPr>
      <w:rFonts w:ascii="FreightSans Bold" w:hAnsi="FreightSans Bold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00A61"/>
  </w:style>
  <w:style w:type="paragraph" w:styleId="Sidfot">
    <w:name w:val="footer"/>
    <w:basedOn w:val="Normal"/>
    <w:link w:val="SidfotChar"/>
    <w:uiPriority w:val="99"/>
    <w:unhideWhenUsed/>
    <w:rsid w:val="00000A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00A61"/>
  </w:style>
  <w:style w:type="character" w:styleId="Hyperlnk">
    <w:name w:val="Hyperlink"/>
    <w:basedOn w:val="Standardstycketypsnitt"/>
    <w:uiPriority w:val="99"/>
    <w:unhideWhenUsed/>
    <w:rsid w:val="00A73787"/>
    <w:rPr>
      <w:color w:val="0000FF" w:themeColor="hyperlink"/>
      <w:u w:val="single"/>
    </w:rPr>
  </w:style>
  <w:style w:type="character" w:customStyle="1" w:styleId="Rubrik2Char">
    <w:name w:val="Rubrik 2 Char"/>
    <w:basedOn w:val="Standardstycketypsnitt"/>
    <w:link w:val="Rubrik2"/>
    <w:uiPriority w:val="9"/>
    <w:rsid w:val="00A73787"/>
    <w:rPr>
      <w:rFonts w:ascii="FreightSans Bold" w:hAnsi="FreightSans Bold"/>
      <w:sz w:val="28"/>
      <w:szCs w:val="28"/>
    </w:rPr>
  </w:style>
  <w:style w:type="character" w:customStyle="1" w:styleId="Rubrik1Char">
    <w:name w:val="Rubrik 1 Char"/>
    <w:basedOn w:val="Standardstycketypsnitt"/>
    <w:link w:val="Rubrik1"/>
    <w:uiPriority w:val="9"/>
    <w:rsid w:val="00784692"/>
    <w:rPr>
      <w:rFonts w:ascii="FreightSans Bold" w:hAnsi="FreightSans Bold"/>
      <w:sz w:val="40"/>
      <w:szCs w:val="40"/>
    </w:rPr>
  </w:style>
  <w:style w:type="paragraph" w:styleId="Liststycke">
    <w:name w:val="List Paragraph"/>
    <w:basedOn w:val="Normal"/>
    <w:uiPriority w:val="34"/>
    <w:qFormat/>
    <w:rsid w:val="00784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ajsabbok:Dropbox:UNF:webbplats:material:Fo&#776;r%20medlemmar:Bilda%20dig:Mallar:modul-mallar:doc%20mall%20gu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80170-6619-1541-9EA2-8E51CAC8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 mall gul.dotx</Template>
  <TotalTime>1</TotalTime>
  <Pages>3</Pages>
  <Words>564</Words>
  <Characters>2995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unf</Company>
  <LinksUpToDate>false</LinksUpToDate>
  <CharactersWithSpaces>3552</CharactersWithSpaces>
  <SharedDoc>false</SharedDoc>
  <HLinks>
    <vt:vector size="18" baseType="variant">
      <vt:variant>
        <vt:i4>57016344</vt:i4>
      </vt:variant>
      <vt:variant>
        <vt:i4>-1</vt:i4>
      </vt:variant>
      <vt:variant>
        <vt:i4>2049</vt:i4>
      </vt:variant>
      <vt:variant>
        <vt:i4>1</vt:i4>
      </vt:variant>
      <vt:variant>
        <vt:lpwstr>doc_blå-01</vt:lpwstr>
      </vt:variant>
      <vt:variant>
        <vt:lpwstr/>
      </vt:variant>
      <vt:variant>
        <vt:i4>57016344</vt:i4>
      </vt:variant>
      <vt:variant>
        <vt:i4>-1</vt:i4>
      </vt:variant>
      <vt:variant>
        <vt:i4>2050</vt:i4>
      </vt:variant>
      <vt:variant>
        <vt:i4>1</vt:i4>
      </vt:variant>
      <vt:variant>
        <vt:lpwstr>doc_blå-01</vt:lpwstr>
      </vt:variant>
      <vt:variant>
        <vt:lpwstr/>
      </vt:variant>
      <vt:variant>
        <vt:i4>57016344</vt:i4>
      </vt:variant>
      <vt:variant>
        <vt:i4>-1</vt:i4>
      </vt:variant>
      <vt:variant>
        <vt:i4>2051</vt:i4>
      </vt:variant>
      <vt:variant>
        <vt:i4>1</vt:i4>
      </vt:variant>
      <vt:variant>
        <vt:lpwstr>doc_blå-01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Kajsa Bengtson Bok</dc:creator>
  <cp:keywords/>
  <dc:description/>
  <cp:lastModifiedBy>Kajsa Bengtson Bok</cp:lastModifiedBy>
  <cp:revision>2</cp:revision>
  <cp:lastPrinted>2014-12-15T18:21:00Z</cp:lastPrinted>
  <dcterms:created xsi:type="dcterms:W3CDTF">2015-01-12T14:58:00Z</dcterms:created>
  <dcterms:modified xsi:type="dcterms:W3CDTF">2015-01-12T14:58:00Z</dcterms:modified>
</cp:coreProperties>
</file>